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AAE90" w14:textId="6E492234" w:rsidR="00293BC7" w:rsidRDefault="00913C1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CEF5F5" wp14:editId="5D069D36">
                <wp:simplePos x="0" y="0"/>
                <wp:positionH relativeFrom="column">
                  <wp:posOffset>2228850</wp:posOffset>
                </wp:positionH>
                <wp:positionV relativeFrom="paragraph">
                  <wp:posOffset>2266315</wp:posOffset>
                </wp:positionV>
                <wp:extent cx="2342515" cy="313372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9CB30" w14:textId="21C162B5" w:rsidR="00C2514C" w:rsidRPr="00645CEB" w:rsidRDefault="002E308A" w:rsidP="00C2514C">
                            <w:pPr>
                              <w:spacing w:after="0"/>
                              <w:jc w:val="center"/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  <w:t>TUESDAY</w:t>
                            </w:r>
                          </w:p>
                          <w:p w14:paraId="6254C208" w14:textId="74FDF46F" w:rsidR="00913C13" w:rsidRDefault="004457A7" w:rsidP="00913C1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August </w:t>
                            </w:r>
                            <w:r w:rsidR="00CA2682">
                              <w:rPr>
                                <w:b/>
                                <w:sz w:val="24"/>
                              </w:rPr>
                              <w:t>27</w:t>
                            </w:r>
                            <w:r w:rsidR="00C2514C" w:rsidRPr="00645CEB"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C2514C"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  <w:p w14:paraId="5516EA7E" w14:textId="77777777" w:rsidR="00C2514C" w:rsidRDefault="00C2514C" w:rsidP="00C2514C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Cardio and Abs</w:t>
                            </w:r>
                          </w:p>
                          <w:p w14:paraId="1826E33E" w14:textId="77777777" w:rsidR="00F7039A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6B2ED48A" w14:textId="25DB8E0F" w:rsidR="00C2514C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2:00 p.m. – 8:00 p.m.</w:t>
                            </w:r>
                          </w:p>
                          <w:p w14:paraId="73C81093" w14:textId="4FE5DCC5" w:rsidR="009E55E6" w:rsidRDefault="00C2514C" w:rsidP="00AB015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>Location: Wellness Cent</w:t>
                            </w:r>
                            <w:r w:rsidR="00913C13">
                              <w:rPr>
                                <w:i/>
                                <w:sz w:val="21"/>
                                <w:szCs w:val="21"/>
                              </w:rPr>
                              <w:t>er</w:t>
                            </w:r>
                          </w:p>
                          <w:p w14:paraId="7B1ABD54" w14:textId="77777777" w:rsidR="00913C13" w:rsidRDefault="00913C13" w:rsidP="00913C13">
                            <w:bookmarkStart w:id="0" w:name="_Hlk8058400"/>
                          </w:p>
                          <w:bookmarkEnd w:id="0"/>
                          <w:p w14:paraId="15610FAB" w14:textId="79071B8B" w:rsidR="00913C13" w:rsidRDefault="00913C13" w:rsidP="00913C13">
                            <w:pPr>
                              <w:spacing w:after="0"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33CAAD5D" w14:textId="77777777" w:rsidR="00913C13" w:rsidRDefault="00913C13" w:rsidP="00913C13">
                            <w:pPr>
                              <w:jc w:val="center"/>
                            </w:pPr>
                            <w:bookmarkStart w:id="1" w:name="_GoBack"/>
                            <w:bookmarkEnd w:id="1"/>
                          </w:p>
                          <w:p w14:paraId="0BF6EAEE" w14:textId="4C2C279E" w:rsidR="00645CEB" w:rsidRPr="00766C13" w:rsidRDefault="00645CEB" w:rsidP="00B4585B">
                            <w:pPr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1A9F529A" w14:textId="77777777" w:rsidR="00645CEB" w:rsidRDefault="00645CEB" w:rsidP="00B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CEF5F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5.5pt;margin-top:178.45pt;width:184.45pt;height:24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" filled="f" stroked="f">
                <v:textbox>
                  <w:txbxContent>
                    <w:p w14:paraId="3329CB30" w14:textId="21C162B5" w:rsidR="00C2514C" w:rsidRPr="00645CEB" w:rsidRDefault="002E308A" w:rsidP="00C2514C">
                      <w:pPr>
                        <w:spacing w:after="0"/>
                        <w:jc w:val="center"/>
                        <w:rPr>
                          <w:b/>
                          <w:color w:val="00653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653A"/>
                          <w:sz w:val="32"/>
                          <w:szCs w:val="32"/>
                        </w:rPr>
                        <w:t>TUESDAY</w:t>
                      </w:r>
                    </w:p>
                    <w:p w14:paraId="6254C208" w14:textId="74FDF46F" w:rsidR="00913C13" w:rsidRDefault="004457A7" w:rsidP="00913C13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August </w:t>
                      </w:r>
                      <w:r w:rsidR="00CA2682">
                        <w:rPr>
                          <w:b/>
                          <w:sz w:val="24"/>
                        </w:rPr>
                        <w:t>27</w:t>
                      </w:r>
                      <w:r w:rsidR="00C2514C" w:rsidRPr="00645CEB">
                        <w:rPr>
                          <w:b/>
                          <w:sz w:val="24"/>
                        </w:rPr>
                        <w:t>, 201</w:t>
                      </w:r>
                      <w:r w:rsidR="00C2514C">
                        <w:rPr>
                          <w:b/>
                          <w:sz w:val="24"/>
                        </w:rPr>
                        <w:t>9</w:t>
                      </w:r>
                    </w:p>
                    <w:p w14:paraId="5516EA7E" w14:textId="77777777" w:rsidR="00C2514C" w:rsidRDefault="00C2514C" w:rsidP="00C2514C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Cardio and Abs</w:t>
                      </w:r>
                    </w:p>
                    <w:p w14:paraId="1826E33E" w14:textId="77777777" w:rsidR="00F7039A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6B2ED48A" w14:textId="25DB8E0F" w:rsidR="00C2514C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2:00 p.m. – 8:00 p.m.</w:t>
                      </w:r>
                    </w:p>
                    <w:p w14:paraId="73C81093" w14:textId="4FE5DCC5" w:rsidR="009E55E6" w:rsidRDefault="00C2514C" w:rsidP="00AB0156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>Location: Wellness Cent</w:t>
                      </w:r>
                      <w:r w:rsidR="00913C13">
                        <w:rPr>
                          <w:i/>
                          <w:sz w:val="21"/>
                          <w:szCs w:val="21"/>
                        </w:rPr>
                        <w:t>er</w:t>
                      </w:r>
                    </w:p>
                    <w:p w14:paraId="7B1ABD54" w14:textId="77777777" w:rsidR="00913C13" w:rsidRDefault="00913C13" w:rsidP="00913C13">
                      <w:bookmarkStart w:id="2" w:name="_Hlk8058400"/>
                    </w:p>
                    <w:bookmarkEnd w:id="2"/>
                    <w:p w14:paraId="15610FAB" w14:textId="79071B8B" w:rsidR="00913C13" w:rsidRDefault="00913C13" w:rsidP="00913C13">
                      <w:pPr>
                        <w:spacing w:after="0"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33CAAD5D" w14:textId="77777777" w:rsidR="00913C13" w:rsidRDefault="00913C13" w:rsidP="00913C13">
                      <w:pPr>
                        <w:jc w:val="center"/>
                      </w:pPr>
                      <w:bookmarkStart w:id="3" w:name="_GoBack"/>
                      <w:bookmarkEnd w:id="3"/>
                    </w:p>
                    <w:p w14:paraId="0BF6EAEE" w14:textId="4C2C279E" w:rsidR="00645CEB" w:rsidRPr="00766C13" w:rsidRDefault="00645CEB" w:rsidP="00B4585B">
                      <w:pPr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1A9F529A" w14:textId="77777777" w:rsidR="00645CEB" w:rsidRDefault="00645CEB" w:rsidP="00B458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7BC99D" wp14:editId="737E3358">
                <wp:simplePos x="0" y="0"/>
                <wp:positionH relativeFrom="column">
                  <wp:posOffset>2228850</wp:posOffset>
                </wp:positionH>
                <wp:positionV relativeFrom="paragraph">
                  <wp:posOffset>5267325</wp:posOffset>
                </wp:positionV>
                <wp:extent cx="2342515" cy="22479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A8FC3" w14:textId="77777777" w:rsidR="00645CEB" w:rsidRPr="00645CEB" w:rsidRDefault="002E308A" w:rsidP="00B4585B">
                            <w:pPr>
                              <w:spacing w:after="0"/>
                              <w:jc w:val="center"/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  <w:t>THURSDAY</w:t>
                            </w:r>
                          </w:p>
                          <w:p w14:paraId="02860A22" w14:textId="3934D0C0" w:rsidR="00C2514C" w:rsidRDefault="004457A7" w:rsidP="00DD332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August </w:t>
                            </w:r>
                            <w:r w:rsidR="00CA2682">
                              <w:rPr>
                                <w:b/>
                                <w:sz w:val="24"/>
                              </w:rPr>
                              <w:t>29</w:t>
                            </w:r>
                            <w:r w:rsidR="00C2514C" w:rsidRPr="00645CEB"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C2514C">
                              <w:rPr>
                                <w:b/>
                                <w:sz w:val="24"/>
                              </w:rPr>
                              <w:t>9</w:t>
                            </w:r>
                            <w:bookmarkStart w:id="4" w:name="_Hlk1942777"/>
                          </w:p>
                          <w:p w14:paraId="2D21205E" w14:textId="77777777" w:rsidR="00CB4F59" w:rsidRDefault="00CB4F59" w:rsidP="00CB4F59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Cardio and Abs</w:t>
                            </w:r>
                          </w:p>
                          <w:p w14:paraId="5BBC3825" w14:textId="77777777" w:rsidR="00F7039A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6AE3838C" w14:textId="5600FE0E" w:rsidR="00CB4F59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2:00 p.m. – 8:00 p.m.</w:t>
                            </w:r>
                          </w:p>
                          <w:p w14:paraId="029514B2" w14:textId="4644C563" w:rsidR="00FC7294" w:rsidRDefault="00CB4F59" w:rsidP="00FC72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>Location: Wellness Center</w:t>
                            </w:r>
                          </w:p>
                          <w:p w14:paraId="57552F58" w14:textId="77777777" w:rsidR="00AB0156" w:rsidRDefault="00AB0156" w:rsidP="00FC72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7EB5C4E3" w14:textId="77777777" w:rsidR="00C82DF8" w:rsidRDefault="00C82DF8" w:rsidP="00FC72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008CDE37" w14:textId="77777777" w:rsidR="002902E5" w:rsidRDefault="002902E5" w:rsidP="00FC72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bookmarkEnd w:id="4"/>
                          <w:p w14:paraId="4F8B9C4C" w14:textId="77777777" w:rsidR="00645CEB" w:rsidRDefault="00645CEB" w:rsidP="00B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BC99D" id="Text Box 10" o:spid="_x0000_s1027" type="#_x0000_t202" style="position:absolute;margin-left:175.5pt;margin-top:414.75pt;width:184.45pt;height:17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" filled="f" stroked="f">
                <v:textbox>
                  <w:txbxContent>
                    <w:p w14:paraId="229A8FC3" w14:textId="77777777" w:rsidR="00645CEB" w:rsidRPr="00645CEB" w:rsidRDefault="002E308A" w:rsidP="00B4585B">
                      <w:pPr>
                        <w:spacing w:after="0"/>
                        <w:jc w:val="center"/>
                        <w:rPr>
                          <w:b/>
                          <w:color w:val="00653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653A"/>
                          <w:sz w:val="32"/>
                          <w:szCs w:val="32"/>
                        </w:rPr>
                        <w:t>THURSDAY</w:t>
                      </w:r>
                    </w:p>
                    <w:p w14:paraId="02860A22" w14:textId="3934D0C0" w:rsidR="00C2514C" w:rsidRDefault="004457A7" w:rsidP="00DD3325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August </w:t>
                      </w:r>
                      <w:r w:rsidR="00CA2682">
                        <w:rPr>
                          <w:b/>
                          <w:sz w:val="24"/>
                        </w:rPr>
                        <w:t>29</w:t>
                      </w:r>
                      <w:r w:rsidR="00C2514C" w:rsidRPr="00645CEB">
                        <w:rPr>
                          <w:b/>
                          <w:sz w:val="24"/>
                        </w:rPr>
                        <w:t>, 201</w:t>
                      </w:r>
                      <w:r w:rsidR="00C2514C">
                        <w:rPr>
                          <w:b/>
                          <w:sz w:val="24"/>
                        </w:rPr>
                        <w:t>9</w:t>
                      </w:r>
                      <w:bookmarkStart w:id="5" w:name="_Hlk1942777"/>
                    </w:p>
                    <w:p w14:paraId="2D21205E" w14:textId="77777777" w:rsidR="00CB4F59" w:rsidRDefault="00CB4F59" w:rsidP="00CB4F59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Cardio and Abs</w:t>
                      </w:r>
                    </w:p>
                    <w:p w14:paraId="5BBC3825" w14:textId="77777777" w:rsidR="00F7039A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6AE3838C" w14:textId="5600FE0E" w:rsidR="00CB4F59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2:00 p.m. – 8:00 p.m.</w:t>
                      </w:r>
                    </w:p>
                    <w:p w14:paraId="029514B2" w14:textId="4644C563" w:rsidR="00FC7294" w:rsidRDefault="00CB4F59" w:rsidP="00FC7294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>Location: Wellness Center</w:t>
                      </w:r>
                    </w:p>
                    <w:p w14:paraId="57552F58" w14:textId="77777777" w:rsidR="00AB0156" w:rsidRDefault="00AB0156" w:rsidP="00FC7294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7EB5C4E3" w14:textId="77777777" w:rsidR="00C82DF8" w:rsidRDefault="00C82DF8" w:rsidP="00FC7294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008CDE37" w14:textId="77777777" w:rsidR="002902E5" w:rsidRDefault="002902E5" w:rsidP="00FC7294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bookmarkEnd w:id="5"/>
                    <w:p w14:paraId="4F8B9C4C" w14:textId="77777777" w:rsidR="00645CEB" w:rsidRDefault="00645CEB" w:rsidP="00B458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D62BB" wp14:editId="6DCC8CEA">
                <wp:simplePos x="0" y="0"/>
                <wp:positionH relativeFrom="column">
                  <wp:posOffset>-47625</wp:posOffset>
                </wp:positionH>
                <wp:positionV relativeFrom="paragraph">
                  <wp:posOffset>2209800</wp:posOffset>
                </wp:positionV>
                <wp:extent cx="2342515" cy="28860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60FC9" w14:textId="77777777" w:rsidR="00B4585B" w:rsidRPr="00645CEB" w:rsidRDefault="00B4585B" w:rsidP="00B4585B">
                            <w:pPr>
                              <w:spacing w:after="0"/>
                              <w:jc w:val="center"/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</w:pPr>
                            <w:r w:rsidRPr="00645CEB"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  <w:t>MONDAY</w:t>
                            </w:r>
                          </w:p>
                          <w:p w14:paraId="130DA265" w14:textId="0DC53AAC" w:rsidR="00884515" w:rsidRDefault="004457A7" w:rsidP="0088451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August</w:t>
                            </w:r>
                            <w:r w:rsidR="00C82DF8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532B31">
                              <w:rPr>
                                <w:b/>
                                <w:sz w:val="24"/>
                              </w:rPr>
                              <w:t>26</w:t>
                            </w:r>
                            <w:r w:rsidR="00884515" w:rsidRPr="00645CEB"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884515"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  <w:p w14:paraId="0D1BB33E" w14:textId="77777777" w:rsidR="00884515" w:rsidRDefault="00884515" w:rsidP="00884515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Cardio and Abs</w:t>
                            </w:r>
                          </w:p>
                          <w:p w14:paraId="7AB80DFD" w14:textId="7C2774E3" w:rsidR="00884515" w:rsidRDefault="00347107" w:rsidP="0034710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6" w:name="_Hlk10209364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884515"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 w:rsidR="00DD3325"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884515"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 w:rsidR="008845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84515"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88451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="00884515"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="00884515"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10BC2AB2" w14:textId="0965762D" w:rsidR="00347107" w:rsidRDefault="00347107" w:rsidP="00347107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2:00 p.m</w:t>
                            </w:r>
                            <w:r w:rsidR="00F7039A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39A">
                              <w:rPr>
                                <w:b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7039A">
                              <w:rPr>
                                <w:b/>
                                <w:sz w:val="24"/>
                                <w:szCs w:val="24"/>
                              </w:rPr>
                              <w:t>8:00 p.m.</w:t>
                            </w:r>
                          </w:p>
                          <w:bookmarkEnd w:id="6"/>
                          <w:p w14:paraId="01FD9328" w14:textId="7D18552C" w:rsidR="00884515" w:rsidRDefault="00884515" w:rsidP="0088451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>Location: Wellness Center</w:t>
                            </w:r>
                          </w:p>
                          <w:p w14:paraId="77E4B3FD" w14:textId="77777777" w:rsidR="00CA2682" w:rsidRPr="00645CEB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Bike Ride</w:t>
                            </w:r>
                          </w:p>
                          <w:p w14:paraId="1BD9E2A7" w14:textId="77777777" w:rsidR="00CA2682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10D8F052" w14:textId="77777777" w:rsidR="00CA2682" w:rsidRDefault="00CA2682" w:rsidP="00CA2682">
                            <w:pPr>
                              <w:jc w:val="center"/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 xml:space="preserve">Location: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MVSU Campus</w:t>
                            </w:r>
                          </w:p>
                          <w:p w14:paraId="29888660" w14:textId="77777777" w:rsidR="000B1768" w:rsidRDefault="000B1768" w:rsidP="0088451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4335EC14" w14:textId="77777777" w:rsidR="00B4585B" w:rsidRDefault="00B4585B" w:rsidP="00B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D62BB" id="Text Box 3" o:spid="_x0000_s1028" type="#_x0000_t202" style="position:absolute;margin-left:-3.75pt;margin-top:174pt;width:184.45pt;height:2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" filled="f" stroked="f">
                <v:textbox>
                  <w:txbxContent>
                    <w:p w14:paraId="79C60FC9" w14:textId="77777777" w:rsidR="00B4585B" w:rsidRPr="00645CEB" w:rsidRDefault="00B4585B" w:rsidP="00B4585B">
                      <w:pPr>
                        <w:spacing w:after="0"/>
                        <w:jc w:val="center"/>
                        <w:rPr>
                          <w:b/>
                          <w:color w:val="00653A"/>
                          <w:sz w:val="32"/>
                          <w:szCs w:val="32"/>
                        </w:rPr>
                      </w:pPr>
                      <w:r w:rsidRPr="00645CEB">
                        <w:rPr>
                          <w:b/>
                          <w:color w:val="00653A"/>
                          <w:sz w:val="32"/>
                          <w:szCs w:val="32"/>
                        </w:rPr>
                        <w:t>MONDAY</w:t>
                      </w:r>
                    </w:p>
                    <w:p w14:paraId="130DA265" w14:textId="0DC53AAC" w:rsidR="00884515" w:rsidRDefault="004457A7" w:rsidP="00884515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August</w:t>
                      </w:r>
                      <w:r w:rsidR="00C82DF8">
                        <w:rPr>
                          <w:b/>
                          <w:sz w:val="24"/>
                        </w:rPr>
                        <w:t xml:space="preserve"> </w:t>
                      </w:r>
                      <w:r w:rsidR="00532B31">
                        <w:rPr>
                          <w:b/>
                          <w:sz w:val="24"/>
                        </w:rPr>
                        <w:t>26</w:t>
                      </w:r>
                      <w:r w:rsidR="00884515" w:rsidRPr="00645CEB">
                        <w:rPr>
                          <w:b/>
                          <w:sz w:val="24"/>
                        </w:rPr>
                        <w:t>, 201</w:t>
                      </w:r>
                      <w:r w:rsidR="00884515">
                        <w:rPr>
                          <w:b/>
                          <w:sz w:val="24"/>
                        </w:rPr>
                        <w:t>9</w:t>
                      </w:r>
                    </w:p>
                    <w:p w14:paraId="0D1BB33E" w14:textId="77777777" w:rsidR="00884515" w:rsidRDefault="00884515" w:rsidP="00884515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Cardio and Abs</w:t>
                      </w:r>
                    </w:p>
                    <w:p w14:paraId="7AB80DFD" w14:textId="7C2774E3" w:rsidR="00884515" w:rsidRDefault="00347107" w:rsidP="0034710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7" w:name="_Hlk10209364"/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="00884515"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 w:rsidR="00DD3325"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="00884515"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 w:rsidR="0088451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884515"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 w:rsidR="0088451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  <w:r w:rsidR="00884515"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="00884515"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10BC2AB2" w14:textId="0965762D" w:rsidR="00347107" w:rsidRDefault="00347107" w:rsidP="0034710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2:00 p.m</w:t>
                      </w:r>
                      <w:r w:rsidR="00F7039A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039A">
                        <w:rPr>
                          <w:b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7039A">
                        <w:rPr>
                          <w:b/>
                          <w:sz w:val="24"/>
                          <w:szCs w:val="24"/>
                        </w:rPr>
                        <w:t>8:00 p.m.</w:t>
                      </w:r>
                    </w:p>
                    <w:bookmarkEnd w:id="7"/>
                    <w:p w14:paraId="01FD9328" w14:textId="7D18552C" w:rsidR="00884515" w:rsidRDefault="00884515" w:rsidP="00884515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>Location: Wellness Center</w:t>
                      </w:r>
                    </w:p>
                    <w:p w14:paraId="77E4B3FD" w14:textId="77777777" w:rsidR="00CA2682" w:rsidRPr="00645CEB" w:rsidRDefault="00CA2682" w:rsidP="00CA2682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Bike Ride</w:t>
                      </w:r>
                    </w:p>
                    <w:p w14:paraId="1BD9E2A7" w14:textId="77777777" w:rsidR="00CA2682" w:rsidRDefault="00CA2682" w:rsidP="00CA268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p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10D8F052" w14:textId="77777777" w:rsidR="00CA2682" w:rsidRDefault="00CA2682" w:rsidP="00CA2682">
                      <w:pPr>
                        <w:jc w:val="center"/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 xml:space="preserve">Location: 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MVSU Campus</w:t>
                      </w:r>
                    </w:p>
                    <w:p w14:paraId="29888660" w14:textId="77777777" w:rsidR="000B1768" w:rsidRDefault="000B1768" w:rsidP="00884515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4335EC14" w14:textId="77777777" w:rsidR="00B4585B" w:rsidRDefault="00B4585B" w:rsidP="00B4585B"/>
                  </w:txbxContent>
                </v:textbox>
                <w10:wrap type="square"/>
              </v:shape>
            </w:pict>
          </mc:Fallback>
        </mc:AlternateContent>
      </w:r>
      <w:r w:rsidR="00C935AB">
        <w:rPr>
          <w:noProof/>
        </w:rPr>
        <w:drawing>
          <wp:anchor distT="0" distB="0" distL="114300" distR="114300" simplePos="0" relativeHeight="251681792" behindDoc="1" locked="0" layoutInCell="1" allowOverlap="1" wp14:anchorId="1E97D0A9" wp14:editId="0E3EBECC">
            <wp:simplePos x="0" y="0"/>
            <wp:positionH relativeFrom="margin">
              <wp:align>left</wp:align>
            </wp:positionH>
            <wp:positionV relativeFrom="paragraph">
              <wp:posOffset>7680325</wp:posOffset>
            </wp:positionV>
            <wp:extent cx="2050415" cy="1397000"/>
            <wp:effectExtent l="114300" t="152400" r="102235" b="1651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JG-MVSU-117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46099">
                      <a:off x="0" y="0"/>
                      <a:ext cx="2050415" cy="1397000"/>
                    </a:xfrm>
                    <a:prstGeom prst="rect">
                      <a:avLst/>
                    </a:prstGeom>
                    <a:ln w="28575"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7B" w:rsidRPr="006A5FCA">
        <w:rPr>
          <w:noProof/>
        </w:rPr>
        <w:drawing>
          <wp:anchor distT="0" distB="0" distL="114300" distR="114300" simplePos="0" relativeHeight="251679231" behindDoc="1" locked="0" layoutInCell="1" allowOverlap="1" wp14:anchorId="6A92CD6B" wp14:editId="2C4141C7">
            <wp:simplePos x="0" y="0"/>
            <wp:positionH relativeFrom="column">
              <wp:posOffset>244559</wp:posOffset>
            </wp:positionH>
            <wp:positionV relativeFrom="paragraph">
              <wp:posOffset>5024006</wp:posOffset>
            </wp:positionV>
            <wp:extent cx="1983834" cy="1322556"/>
            <wp:effectExtent l="127000" t="177800" r="175260" b="2400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124078">
                      <a:off x="0" y="0"/>
                      <a:ext cx="1983834" cy="132255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7B">
        <w:rPr>
          <w:noProof/>
        </w:rPr>
        <w:drawing>
          <wp:anchor distT="0" distB="0" distL="114300" distR="114300" simplePos="0" relativeHeight="251683840" behindDoc="1" locked="0" layoutInCell="1" allowOverlap="1" wp14:anchorId="420D0CED" wp14:editId="09B5A6E9">
            <wp:simplePos x="0" y="0"/>
            <wp:positionH relativeFrom="column">
              <wp:posOffset>4675505</wp:posOffset>
            </wp:positionH>
            <wp:positionV relativeFrom="paragraph">
              <wp:posOffset>7711440</wp:posOffset>
            </wp:positionV>
            <wp:extent cx="2037080" cy="1297940"/>
            <wp:effectExtent l="139700" t="215900" r="210820" b="2768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JG-MVSU-117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71868">
                      <a:off x="0" y="0"/>
                      <a:ext cx="2037080" cy="129794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57B">
        <w:rPr>
          <w:noProof/>
        </w:rPr>
        <w:drawing>
          <wp:anchor distT="0" distB="0" distL="114300" distR="114300" simplePos="0" relativeHeight="251678720" behindDoc="1" locked="0" layoutInCell="1" allowOverlap="1" wp14:anchorId="18D0DEB6" wp14:editId="1FFCAA16">
            <wp:simplePos x="0" y="0"/>
            <wp:positionH relativeFrom="column">
              <wp:posOffset>-46990</wp:posOffset>
            </wp:positionH>
            <wp:positionV relativeFrom="paragraph">
              <wp:posOffset>6296025</wp:posOffset>
            </wp:positionV>
            <wp:extent cx="2181225" cy="1453515"/>
            <wp:effectExtent l="127000" t="177800" r="180975" b="2228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JG-MVSU-11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376583">
                      <a:off x="0" y="0"/>
                      <a:ext cx="2181225" cy="145351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D0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15C9C9" wp14:editId="271BF377">
                <wp:simplePos x="0" y="0"/>
                <wp:positionH relativeFrom="column">
                  <wp:posOffset>4603750</wp:posOffset>
                </wp:positionH>
                <wp:positionV relativeFrom="paragraph">
                  <wp:posOffset>5143500</wp:posOffset>
                </wp:positionV>
                <wp:extent cx="2342515" cy="29743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B0861" w14:textId="32C9E97E" w:rsidR="00645CEB" w:rsidRDefault="002E308A" w:rsidP="00B4585B">
                            <w:pPr>
                              <w:spacing w:after="0"/>
                              <w:jc w:val="center"/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  <w:t>FRIDAY</w:t>
                            </w:r>
                          </w:p>
                          <w:p w14:paraId="713438A6" w14:textId="27EBEC6F" w:rsidR="00913C13" w:rsidRDefault="004457A7" w:rsidP="00913C1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August </w:t>
                            </w:r>
                            <w:r w:rsidR="00CA2682">
                              <w:rPr>
                                <w:b/>
                                <w:sz w:val="24"/>
                              </w:rPr>
                              <w:t>30</w:t>
                            </w:r>
                            <w:r w:rsidR="00913C13" w:rsidRPr="00645CEB"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913C13"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  <w:p w14:paraId="7B6E2625" w14:textId="77777777" w:rsidR="00913C13" w:rsidRDefault="00913C13" w:rsidP="00913C13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Cardio and Abs</w:t>
                            </w:r>
                          </w:p>
                          <w:p w14:paraId="79BEEABC" w14:textId="77777777" w:rsidR="00F7039A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4BBA64BC" w14:textId="18481E2E" w:rsidR="00913C13" w:rsidRDefault="00F7039A" w:rsidP="00F7039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1:00 p.m. – 4:00 p.m.</w:t>
                            </w:r>
                          </w:p>
                          <w:p w14:paraId="48B74D8C" w14:textId="607A908D" w:rsidR="00913C13" w:rsidRDefault="00913C13" w:rsidP="00913C1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>Location: Wellness Center</w:t>
                            </w:r>
                          </w:p>
                          <w:p w14:paraId="59086CA1" w14:textId="77777777" w:rsidR="00C82DF8" w:rsidRDefault="00C82DF8" w:rsidP="00913C1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053A7B6F" w14:textId="77777777" w:rsidR="00645CEB" w:rsidRDefault="00645CEB" w:rsidP="00B45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C9C9" id="Text Box 9" o:spid="_x0000_s1029" type="#_x0000_t202" style="position:absolute;margin-left:362.5pt;margin-top:405pt;width:184.45pt;height:23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" filled="f" stroked="f">
                <v:textbox>
                  <w:txbxContent>
                    <w:p w14:paraId="30CB0861" w14:textId="32C9E97E" w:rsidR="00645CEB" w:rsidRDefault="002E308A" w:rsidP="00B4585B">
                      <w:pPr>
                        <w:spacing w:after="0"/>
                        <w:jc w:val="center"/>
                        <w:rPr>
                          <w:b/>
                          <w:color w:val="00653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653A"/>
                          <w:sz w:val="32"/>
                          <w:szCs w:val="32"/>
                        </w:rPr>
                        <w:t>FRIDAY</w:t>
                      </w:r>
                    </w:p>
                    <w:p w14:paraId="713438A6" w14:textId="27EBEC6F" w:rsidR="00913C13" w:rsidRDefault="004457A7" w:rsidP="00913C13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August </w:t>
                      </w:r>
                      <w:r w:rsidR="00CA2682">
                        <w:rPr>
                          <w:b/>
                          <w:sz w:val="24"/>
                        </w:rPr>
                        <w:t>30</w:t>
                      </w:r>
                      <w:r w:rsidR="00913C13" w:rsidRPr="00645CEB">
                        <w:rPr>
                          <w:b/>
                          <w:sz w:val="24"/>
                        </w:rPr>
                        <w:t>, 201</w:t>
                      </w:r>
                      <w:r w:rsidR="00913C13">
                        <w:rPr>
                          <w:b/>
                          <w:sz w:val="24"/>
                        </w:rPr>
                        <w:t>9</w:t>
                      </w:r>
                    </w:p>
                    <w:p w14:paraId="7B6E2625" w14:textId="77777777" w:rsidR="00913C13" w:rsidRDefault="00913C13" w:rsidP="00913C13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Cardio and Abs</w:t>
                      </w:r>
                    </w:p>
                    <w:p w14:paraId="79BEEABC" w14:textId="77777777" w:rsidR="00F7039A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4BBA64BC" w14:textId="18481E2E" w:rsidR="00913C13" w:rsidRDefault="00F7039A" w:rsidP="00F7039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1:00 p.m. – 4:00 p.m.</w:t>
                      </w:r>
                    </w:p>
                    <w:p w14:paraId="48B74D8C" w14:textId="607A908D" w:rsidR="00913C13" w:rsidRDefault="00913C13" w:rsidP="00913C13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>Location: Wellness Center</w:t>
                      </w:r>
                    </w:p>
                    <w:p w14:paraId="59086CA1" w14:textId="77777777" w:rsidR="00C82DF8" w:rsidRDefault="00C82DF8" w:rsidP="00913C13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053A7B6F" w14:textId="77777777" w:rsidR="00645CEB" w:rsidRDefault="00645CEB" w:rsidP="00B4585B"/>
                  </w:txbxContent>
                </v:textbox>
                <w10:wrap type="square"/>
              </v:shape>
            </w:pict>
          </mc:Fallback>
        </mc:AlternateContent>
      </w:r>
      <w:r w:rsidR="00172D0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ABEBA0" wp14:editId="2EC1A610">
                <wp:simplePos x="0" y="0"/>
                <wp:positionH relativeFrom="column">
                  <wp:posOffset>4567827</wp:posOffset>
                </wp:positionH>
                <wp:positionV relativeFrom="paragraph">
                  <wp:posOffset>2286635</wp:posOffset>
                </wp:positionV>
                <wp:extent cx="2342515" cy="3200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2515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56FC5" w14:textId="77777777" w:rsidR="00645CEB" w:rsidRPr="00645CEB" w:rsidRDefault="002E308A" w:rsidP="00B4585B">
                            <w:pPr>
                              <w:spacing w:after="0"/>
                              <w:jc w:val="center"/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653A"/>
                                <w:sz w:val="32"/>
                                <w:szCs w:val="32"/>
                              </w:rPr>
                              <w:t>WEDNESDAY</w:t>
                            </w:r>
                          </w:p>
                          <w:p w14:paraId="66B0C979" w14:textId="1A56541C" w:rsidR="00C2514C" w:rsidRDefault="004457A7" w:rsidP="00C2514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August </w:t>
                            </w:r>
                            <w:r w:rsidR="00CA2682">
                              <w:rPr>
                                <w:b/>
                                <w:sz w:val="24"/>
                              </w:rPr>
                              <w:t>28</w:t>
                            </w:r>
                            <w:r w:rsidR="00C2514C" w:rsidRPr="00645CEB">
                              <w:rPr>
                                <w:b/>
                                <w:sz w:val="24"/>
                              </w:rPr>
                              <w:t>, 201</w:t>
                            </w:r>
                            <w:r w:rsidR="00C2514C">
                              <w:rPr>
                                <w:b/>
                                <w:sz w:val="24"/>
                              </w:rPr>
                              <w:t>9</w:t>
                            </w:r>
                          </w:p>
                          <w:p w14:paraId="096EA755" w14:textId="77777777" w:rsidR="00CA2682" w:rsidRPr="00645CEB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1K Walk Run</w:t>
                            </w:r>
                          </w:p>
                          <w:p w14:paraId="75161B0D" w14:textId="77777777" w:rsidR="00CA2682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1:00 p.m. </w:t>
                            </w:r>
                          </w:p>
                          <w:p w14:paraId="188FBEEF" w14:textId="5D9C8906" w:rsidR="00CA2682" w:rsidRPr="00CA2682" w:rsidRDefault="00CA2682" w:rsidP="00CA2682">
                            <w:pPr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 xml:space="preserve">Location: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Harrison Complex</w:t>
                            </w: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 xml:space="preserve"> (upstairs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57ADC3A8" w14:textId="77777777" w:rsidR="00CA2682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Cardio and Abs</w:t>
                            </w:r>
                          </w:p>
                          <w:p w14:paraId="4037E54A" w14:textId="77777777" w:rsidR="00CA2682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</w:p>
                          <w:p w14:paraId="3B6418E2" w14:textId="77777777" w:rsidR="00CA2682" w:rsidRPr="00F7039A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2:00 p.m. – 8:00 p.m.</w:t>
                            </w:r>
                          </w:p>
                          <w:p w14:paraId="0A1B5725" w14:textId="77777777" w:rsidR="00CA2682" w:rsidRDefault="00CA2682" w:rsidP="00CA268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>Location: Wellness Center</w:t>
                            </w:r>
                          </w:p>
                          <w:p w14:paraId="55EACD07" w14:textId="77777777" w:rsidR="00CA2682" w:rsidRPr="00645CEB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Nurse Visit/Health Screening</w:t>
                            </w:r>
                          </w:p>
                          <w:p w14:paraId="2BC8744A" w14:textId="77777777" w:rsidR="00CA2682" w:rsidRDefault="00CA2682" w:rsidP="00CA268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.m.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645CEB">
                              <w:rPr>
                                <w:b/>
                                <w:sz w:val="24"/>
                                <w:szCs w:val="24"/>
                              </w:rPr>
                              <w:t>0 p.m.</w:t>
                            </w:r>
                          </w:p>
                          <w:p w14:paraId="44220031" w14:textId="77777777" w:rsidR="00CA2682" w:rsidRDefault="00CA2682" w:rsidP="00CA2682">
                            <w:pPr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  <w:r w:rsidRPr="00766C13">
                              <w:rPr>
                                <w:i/>
                                <w:sz w:val="21"/>
                                <w:szCs w:val="21"/>
                              </w:rPr>
                              <w:t xml:space="preserve">Location: 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>Sutton Building, 3</w:t>
                            </w:r>
                            <w:r w:rsidRPr="00C82DF8">
                              <w:rPr>
                                <w:i/>
                                <w:sz w:val="21"/>
                                <w:szCs w:val="2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i/>
                                <w:sz w:val="21"/>
                                <w:szCs w:val="21"/>
                              </w:rPr>
                              <w:t xml:space="preserve"> Floor, Office # 356</w:t>
                            </w:r>
                          </w:p>
                          <w:p w14:paraId="512E2BFA" w14:textId="77777777" w:rsidR="00B329E6" w:rsidRDefault="00B329E6" w:rsidP="00B329E6">
                            <w:pPr>
                              <w:spacing w:after="0"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51757E1E" w14:textId="77777777" w:rsidR="00B329E6" w:rsidRDefault="00B329E6" w:rsidP="00F76143">
                            <w:pPr>
                              <w:jc w:val="center"/>
                            </w:pPr>
                          </w:p>
                          <w:p w14:paraId="78FA331F" w14:textId="77777777" w:rsidR="00913C13" w:rsidRDefault="00913C13" w:rsidP="00C2514C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14:paraId="31C0CB40" w14:textId="2F8D6D3A" w:rsidR="00645CEB" w:rsidRDefault="00645CEB" w:rsidP="00C251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ABEBA0" id="Text Box 8" o:spid="_x0000_s1030" type="#_x0000_t202" style="position:absolute;margin-left:359.65pt;margin-top:180.05pt;width:184.45pt;height:25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" filled="f" stroked="f">
                <v:textbox>
                  <w:txbxContent>
                    <w:p w14:paraId="7DE56FC5" w14:textId="77777777" w:rsidR="00645CEB" w:rsidRPr="00645CEB" w:rsidRDefault="002E308A" w:rsidP="00B4585B">
                      <w:pPr>
                        <w:spacing w:after="0"/>
                        <w:jc w:val="center"/>
                        <w:rPr>
                          <w:b/>
                          <w:color w:val="00653A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653A"/>
                          <w:sz w:val="32"/>
                          <w:szCs w:val="32"/>
                        </w:rPr>
                        <w:t>WEDNESDAY</w:t>
                      </w:r>
                    </w:p>
                    <w:p w14:paraId="66B0C979" w14:textId="1A56541C" w:rsidR="00C2514C" w:rsidRDefault="004457A7" w:rsidP="00C2514C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August </w:t>
                      </w:r>
                      <w:r w:rsidR="00CA2682">
                        <w:rPr>
                          <w:b/>
                          <w:sz w:val="24"/>
                        </w:rPr>
                        <w:t>28</w:t>
                      </w:r>
                      <w:r w:rsidR="00C2514C" w:rsidRPr="00645CEB">
                        <w:rPr>
                          <w:b/>
                          <w:sz w:val="24"/>
                        </w:rPr>
                        <w:t>, 201</w:t>
                      </w:r>
                      <w:r w:rsidR="00C2514C">
                        <w:rPr>
                          <w:b/>
                          <w:sz w:val="24"/>
                        </w:rPr>
                        <w:t>9</w:t>
                      </w:r>
                    </w:p>
                    <w:p w14:paraId="096EA755" w14:textId="77777777" w:rsidR="00CA2682" w:rsidRPr="00645CEB" w:rsidRDefault="00CA2682" w:rsidP="00CA2682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1K Walk Run</w:t>
                      </w:r>
                    </w:p>
                    <w:p w14:paraId="75161B0D" w14:textId="77777777" w:rsidR="00CA2682" w:rsidRDefault="00CA2682" w:rsidP="00CA268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6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&amp; 1:00 p.m. </w:t>
                      </w:r>
                    </w:p>
                    <w:p w14:paraId="188FBEEF" w14:textId="5D9C8906" w:rsidR="00CA2682" w:rsidRPr="00CA2682" w:rsidRDefault="00CA2682" w:rsidP="00CA2682">
                      <w:pPr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 xml:space="preserve">Location: 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Harrison Complex</w:t>
                      </w:r>
                      <w:r w:rsidRPr="00766C13">
                        <w:rPr>
                          <w:i/>
                          <w:sz w:val="21"/>
                          <w:szCs w:val="21"/>
                        </w:rPr>
                        <w:t xml:space="preserve"> (upstairs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)</w:t>
                      </w:r>
                    </w:p>
                    <w:p w14:paraId="57ADC3A8" w14:textId="77777777" w:rsidR="00CA2682" w:rsidRDefault="00CA2682" w:rsidP="00CA2682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Cardio and Abs</w:t>
                      </w:r>
                    </w:p>
                    <w:p w14:paraId="4037E54A" w14:textId="77777777" w:rsidR="00CA2682" w:rsidRDefault="00CA2682" w:rsidP="00CA268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</w:p>
                    <w:p w14:paraId="3B6418E2" w14:textId="77777777" w:rsidR="00CA2682" w:rsidRPr="00F7039A" w:rsidRDefault="00CA2682" w:rsidP="00CA268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2:00 p.m. – 8:00 p.m.</w:t>
                      </w:r>
                    </w:p>
                    <w:p w14:paraId="0A1B5725" w14:textId="77777777" w:rsidR="00CA2682" w:rsidRDefault="00CA2682" w:rsidP="00CA2682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>Location: Wellness Center</w:t>
                      </w:r>
                    </w:p>
                    <w:p w14:paraId="55EACD07" w14:textId="77777777" w:rsidR="00CA2682" w:rsidRPr="00645CEB" w:rsidRDefault="00CA2682" w:rsidP="00CA2682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28"/>
                          <w:szCs w:val="28"/>
                        </w:rPr>
                        <w:t>Nurse Visit/Health Screening</w:t>
                      </w:r>
                    </w:p>
                    <w:p w14:paraId="2BC8744A" w14:textId="77777777" w:rsidR="00CA2682" w:rsidRDefault="00CA2682" w:rsidP="00CA268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 xml:space="preserve">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.m.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1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645CEB">
                        <w:rPr>
                          <w:b/>
                          <w:sz w:val="24"/>
                          <w:szCs w:val="24"/>
                        </w:rPr>
                        <w:t>0 p.m.</w:t>
                      </w:r>
                    </w:p>
                    <w:p w14:paraId="44220031" w14:textId="77777777" w:rsidR="00CA2682" w:rsidRDefault="00CA2682" w:rsidP="00CA2682">
                      <w:pPr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  <w:r w:rsidRPr="00766C13">
                        <w:rPr>
                          <w:i/>
                          <w:sz w:val="21"/>
                          <w:szCs w:val="21"/>
                        </w:rPr>
                        <w:t xml:space="preserve">Location: 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>Sutton Building, 3</w:t>
                      </w:r>
                      <w:r w:rsidRPr="00C82DF8">
                        <w:rPr>
                          <w:i/>
                          <w:sz w:val="21"/>
                          <w:szCs w:val="21"/>
                          <w:vertAlign w:val="superscript"/>
                        </w:rPr>
                        <w:t>rd</w:t>
                      </w:r>
                      <w:r>
                        <w:rPr>
                          <w:i/>
                          <w:sz w:val="21"/>
                          <w:szCs w:val="21"/>
                        </w:rPr>
                        <w:t xml:space="preserve"> Floor, Office # 356</w:t>
                      </w:r>
                    </w:p>
                    <w:p w14:paraId="512E2BFA" w14:textId="77777777" w:rsidR="00B329E6" w:rsidRDefault="00B329E6" w:rsidP="00B329E6">
                      <w:pPr>
                        <w:spacing w:after="0"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51757E1E" w14:textId="77777777" w:rsidR="00B329E6" w:rsidRDefault="00B329E6" w:rsidP="00F76143">
                      <w:pPr>
                        <w:jc w:val="center"/>
                      </w:pPr>
                    </w:p>
                    <w:p w14:paraId="78FA331F" w14:textId="77777777" w:rsidR="00913C13" w:rsidRDefault="00913C13" w:rsidP="00C2514C">
                      <w:pPr>
                        <w:spacing w:line="240" w:lineRule="auto"/>
                        <w:contextualSpacing/>
                        <w:jc w:val="center"/>
                        <w:rPr>
                          <w:i/>
                          <w:sz w:val="21"/>
                          <w:szCs w:val="21"/>
                        </w:rPr>
                      </w:pPr>
                    </w:p>
                    <w:p w14:paraId="31C0CB40" w14:textId="2F8D6D3A" w:rsidR="00645CEB" w:rsidRDefault="00645CEB" w:rsidP="00C2514C"/>
                  </w:txbxContent>
                </v:textbox>
                <w10:wrap type="square"/>
              </v:shape>
            </w:pict>
          </mc:Fallback>
        </mc:AlternateContent>
      </w:r>
      <w:r w:rsidR="0013011D">
        <w:rPr>
          <w:noProof/>
        </w:rPr>
        <w:drawing>
          <wp:anchor distT="0" distB="0" distL="114300" distR="114300" simplePos="0" relativeHeight="251679744" behindDoc="1" locked="0" layoutInCell="1" allowOverlap="1" wp14:anchorId="1D85FFB9" wp14:editId="38B03021">
            <wp:simplePos x="0" y="0"/>
            <wp:positionH relativeFrom="column">
              <wp:posOffset>5671420</wp:posOffset>
            </wp:positionH>
            <wp:positionV relativeFrom="paragraph">
              <wp:posOffset>417802</wp:posOffset>
            </wp:positionV>
            <wp:extent cx="1367957" cy="1711107"/>
            <wp:effectExtent l="152400" t="127000" r="207010" b="1943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obeStock_89974773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650" r="44101" b="-650"/>
                    <a:stretch/>
                  </pic:blipFill>
                  <pic:spPr bwMode="auto">
                    <a:xfrm rot="21212157">
                      <a:off x="0" y="0"/>
                      <a:ext cx="1367957" cy="1711107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1D">
        <w:rPr>
          <w:noProof/>
        </w:rPr>
        <w:drawing>
          <wp:anchor distT="0" distB="0" distL="114300" distR="114300" simplePos="0" relativeHeight="251675648" behindDoc="1" locked="0" layoutInCell="1" allowOverlap="1" wp14:anchorId="5A33263F" wp14:editId="774F2AEE">
            <wp:simplePos x="0" y="0"/>
            <wp:positionH relativeFrom="column">
              <wp:posOffset>274320</wp:posOffset>
            </wp:positionH>
            <wp:positionV relativeFrom="paragraph">
              <wp:posOffset>651238</wp:posOffset>
            </wp:positionV>
            <wp:extent cx="5238115" cy="16376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board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A05">
        <w:rPr>
          <w:noProof/>
        </w:rPr>
        <w:drawing>
          <wp:anchor distT="0" distB="0" distL="114300" distR="114300" simplePos="0" relativeHeight="251658240" behindDoc="1" locked="1" layoutInCell="1" allowOverlap="0" wp14:anchorId="332EE9D1" wp14:editId="29CCCC6C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t="0" r="0" b="0"/>
            <wp:wrapNone/>
            <wp:docPr id="1" name="MVSU-DOSS_Letterhea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VSU-DOSS_Letterhe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3BC7" w:rsidSect="00766C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515"/>
    <w:rsid w:val="0007115E"/>
    <w:rsid w:val="000B1768"/>
    <w:rsid w:val="0013011D"/>
    <w:rsid w:val="001378A0"/>
    <w:rsid w:val="00172D0F"/>
    <w:rsid w:val="001F1499"/>
    <w:rsid w:val="002646AB"/>
    <w:rsid w:val="002902E5"/>
    <w:rsid w:val="00293BC7"/>
    <w:rsid w:val="002E308A"/>
    <w:rsid w:val="00347107"/>
    <w:rsid w:val="00367378"/>
    <w:rsid w:val="0037259A"/>
    <w:rsid w:val="0040257B"/>
    <w:rsid w:val="0044494E"/>
    <w:rsid w:val="004457A7"/>
    <w:rsid w:val="00454D5D"/>
    <w:rsid w:val="00532B31"/>
    <w:rsid w:val="0056489C"/>
    <w:rsid w:val="005C4B28"/>
    <w:rsid w:val="00645CEB"/>
    <w:rsid w:val="00712624"/>
    <w:rsid w:val="00746799"/>
    <w:rsid w:val="00766C13"/>
    <w:rsid w:val="00776B33"/>
    <w:rsid w:val="007974A7"/>
    <w:rsid w:val="007D0F69"/>
    <w:rsid w:val="007F02A7"/>
    <w:rsid w:val="00864B23"/>
    <w:rsid w:val="00882A05"/>
    <w:rsid w:val="00884515"/>
    <w:rsid w:val="00913C13"/>
    <w:rsid w:val="00990AC7"/>
    <w:rsid w:val="009E55E6"/>
    <w:rsid w:val="00A82F44"/>
    <w:rsid w:val="00AA0A1E"/>
    <w:rsid w:val="00AB0156"/>
    <w:rsid w:val="00AE5B6F"/>
    <w:rsid w:val="00B329E6"/>
    <w:rsid w:val="00B4585B"/>
    <w:rsid w:val="00B5558E"/>
    <w:rsid w:val="00B60E4A"/>
    <w:rsid w:val="00BE7DF6"/>
    <w:rsid w:val="00C2514C"/>
    <w:rsid w:val="00C37CAF"/>
    <w:rsid w:val="00C4613A"/>
    <w:rsid w:val="00C82DF8"/>
    <w:rsid w:val="00C935AB"/>
    <w:rsid w:val="00CA2682"/>
    <w:rsid w:val="00CB4F59"/>
    <w:rsid w:val="00CF1F6D"/>
    <w:rsid w:val="00CF3E7E"/>
    <w:rsid w:val="00D06A46"/>
    <w:rsid w:val="00D26702"/>
    <w:rsid w:val="00DD3325"/>
    <w:rsid w:val="00E20173"/>
    <w:rsid w:val="00E66840"/>
    <w:rsid w:val="00E920B9"/>
    <w:rsid w:val="00F56105"/>
    <w:rsid w:val="00F7039A"/>
    <w:rsid w:val="00F76143"/>
    <w:rsid w:val="00FC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0EA95"/>
  <w14:defaultImageDpi w14:val="32767"/>
  <w15:chartTrackingRefBased/>
  <w15:docId w15:val="{5F670B7B-9197-45A4-9CB2-DAB383E1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4585B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yvonne.ford\Activities\Weekly%20Activitie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A04457C-0388-4869-B34E-8EE4D6D73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Activities Template</Template>
  <TotalTime>391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Shayvonne Ford</dc:creator>
  <cp:keywords/>
  <dc:description/>
  <cp:lastModifiedBy>Shayvonne Ford</cp:lastModifiedBy>
  <cp:revision>33</cp:revision>
  <cp:lastPrinted>2019-08-06T18:13:00Z</cp:lastPrinted>
  <dcterms:created xsi:type="dcterms:W3CDTF">2019-03-12T00:09:00Z</dcterms:created>
  <dcterms:modified xsi:type="dcterms:W3CDTF">2019-08-21T21:41:00Z</dcterms:modified>
</cp:coreProperties>
</file>